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600" w:firstRow="0" w:lastRow="0" w:firstColumn="0" w:lastColumn="0" w:noHBand="1" w:noVBand="1"/>
        <w:tblCaption w:val="Layout table"/>
      </w:tblPr>
      <w:tblGrid>
        <w:gridCol w:w="9936"/>
      </w:tblGrid>
      <w:tr w:rsidR="00545B7A" w14:paraId="12C44159" w14:textId="77777777" w:rsidTr="00A428CA">
        <w:tc>
          <w:tcPr>
            <w:tcW w:w="9936" w:type="dxa"/>
            <w:tcBorders>
              <w:bottom w:val="single" w:sz="12" w:space="0" w:color="39A5B7" w:themeColor="accent1"/>
            </w:tcBorders>
          </w:tcPr>
          <w:p w14:paraId="4894E28E" w14:textId="4BA15604" w:rsidR="00545B7A" w:rsidRPr="00A428CA" w:rsidRDefault="007F2849" w:rsidP="00A428CA">
            <w:pPr>
              <w:pStyle w:val="Title"/>
            </w:pPr>
            <w:r>
              <w:t>Christian Ray Swanner</w:t>
            </w:r>
          </w:p>
        </w:tc>
      </w:tr>
    </w:tbl>
    <w:p w14:paraId="0E0BAC0E" w14:textId="2CED7CD5" w:rsidR="00A428CA" w:rsidRPr="00A428CA" w:rsidRDefault="007F2849" w:rsidP="00A428CA">
      <w:pPr>
        <w:pStyle w:val="Contact"/>
      </w:pPr>
      <w:r>
        <w:t>391 Ed Church Rd, Rockmart, Ga 30153</w:t>
      </w:r>
      <w:r w:rsidR="00A428CA" w:rsidRPr="00A428CA">
        <w:t xml:space="preserve"> | (</w:t>
      </w:r>
      <w:r>
        <w:t>404</w:t>
      </w:r>
      <w:r w:rsidR="00A428CA" w:rsidRPr="00A428CA">
        <w:t xml:space="preserve">) </w:t>
      </w:r>
      <w:r>
        <w:t>242</w:t>
      </w:r>
      <w:r w:rsidR="00A428CA" w:rsidRPr="00A428CA">
        <w:t>-0</w:t>
      </w:r>
      <w:r>
        <w:t>591</w:t>
      </w:r>
      <w:r w:rsidR="00A428CA" w:rsidRPr="00A428CA">
        <w:t xml:space="preserve"> | </w:t>
      </w:r>
      <w:r>
        <w:t>cswanner@westga.edu</w:t>
      </w:r>
      <w:r w:rsidR="00A428CA" w:rsidRPr="00A428CA">
        <w:t xml:space="preserve"> | </w:t>
      </w:r>
    </w:p>
    <w:p w14:paraId="70D45BD1" w14:textId="483D32AD" w:rsidR="00B53E46" w:rsidRDefault="007F2849" w:rsidP="00B53E46">
      <w:pPr>
        <w:pStyle w:val="Heading1"/>
      </w:pPr>
      <w:r>
        <w:t>Education</w:t>
      </w:r>
    </w:p>
    <w:p w14:paraId="16941BFC" w14:textId="509AE7C8" w:rsidR="00B53E46" w:rsidRDefault="007F2849" w:rsidP="00DF5803">
      <w:pPr>
        <w:pStyle w:val="RecipientAddress"/>
      </w:pPr>
      <w:r>
        <w:t>Master of Science in Biology - University of West Georgia – 2026</w:t>
      </w:r>
    </w:p>
    <w:p w14:paraId="317B62F3" w14:textId="1C896AB6" w:rsidR="007F2849" w:rsidRDefault="007F2849" w:rsidP="00DF5803">
      <w:pPr>
        <w:pStyle w:val="RecipientAddress"/>
      </w:pPr>
      <w:r>
        <w:t>Bachelor of Science in Biology – University of West Georgia - 2022</w:t>
      </w:r>
    </w:p>
    <w:p w14:paraId="4B025D7A" w14:textId="77777777" w:rsidR="00B53E46" w:rsidRDefault="00B53E46" w:rsidP="00B53E46">
      <w:pPr>
        <w:pStyle w:val="Heading1"/>
      </w:pPr>
    </w:p>
    <w:p w14:paraId="34C8DD60" w14:textId="1BD8BE7F" w:rsidR="00B53E46" w:rsidRDefault="007F2849" w:rsidP="00B53E46">
      <w:pPr>
        <w:pStyle w:val="Heading1"/>
      </w:pPr>
      <w:r>
        <w:t>Experience</w:t>
      </w:r>
    </w:p>
    <w:p w14:paraId="35C33618" w14:textId="6F7DF500" w:rsidR="00B53E46" w:rsidRDefault="007F2849" w:rsidP="00DF5803">
      <w:r>
        <w:t>Limited Term Instructor | University of West Georgia | Fall 2026 – Present</w:t>
      </w:r>
    </w:p>
    <w:p w14:paraId="2AB52624" w14:textId="73B2195A" w:rsidR="007F2849" w:rsidRDefault="007F2849" w:rsidP="00DF5803">
      <w:r>
        <w:tab/>
        <w:t xml:space="preserve">Courses taught: </w:t>
      </w:r>
    </w:p>
    <w:p w14:paraId="5B504402" w14:textId="5D0C11FF" w:rsidR="007F2849" w:rsidRDefault="007F2849" w:rsidP="00FC6EC7">
      <w:pPr>
        <w:pStyle w:val="ListParagraph"/>
        <w:numPr>
          <w:ilvl w:val="2"/>
          <w:numId w:val="28"/>
        </w:numPr>
      </w:pPr>
      <w:r>
        <w:t>Principles of Biology I</w:t>
      </w:r>
    </w:p>
    <w:p w14:paraId="32B5A38B" w14:textId="49309DBC" w:rsidR="007F2849" w:rsidRDefault="007F2849" w:rsidP="00FC6EC7">
      <w:pPr>
        <w:pStyle w:val="ListParagraph"/>
        <w:numPr>
          <w:ilvl w:val="2"/>
          <w:numId w:val="28"/>
        </w:numPr>
      </w:pPr>
      <w:r>
        <w:t>Principles of Biology I Lab</w:t>
      </w:r>
    </w:p>
    <w:p w14:paraId="2C5730B2" w14:textId="7DB4FAC0" w:rsidR="007F2849" w:rsidRDefault="007F2849" w:rsidP="00FC6EC7">
      <w:pPr>
        <w:pStyle w:val="ListParagraph"/>
        <w:numPr>
          <w:ilvl w:val="2"/>
          <w:numId w:val="28"/>
        </w:numPr>
      </w:pPr>
      <w:r>
        <w:t>Principles of Biology II</w:t>
      </w:r>
    </w:p>
    <w:p w14:paraId="375E01E2" w14:textId="3B86715A" w:rsidR="007F2849" w:rsidRDefault="007F2849" w:rsidP="00FC6EC7">
      <w:pPr>
        <w:pStyle w:val="ListParagraph"/>
        <w:numPr>
          <w:ilvl w:val="2"/>
          <w:numId w:val="28"/>
        </w:numPr>
      </w:pPr>
      <w:r>
        <w:t>Principles of Biology II Lab</w:t>
      </w:r>
    </w:p>
    <w:p w14:paraId="554F13EF" w14:textId="7F43224A" w:rsidR="007F2849" w:rsidRDefault="007F2849" w:rsidP="00DF5803">
      <w:r>
        <w:t>Graduate Teaching Assistant | University of West Georgia | Spring 2026</w:t>
      </w:r>
    </w:p>
    <w:p w14:paraId="5D49EA7F" w14:textId="0904D6BD" w:rsidR="007F2849" w:rsidRDefault="007F2849" w:rsidP="00DF5803">
      <w:r>
        <w:tab/>
        <w:t>Courses taught:</w:t>
      </w:r>
    </w:p>
    <w:p w14:paraId="61BB4379" w14:textId="30B7AC3A" w:rsidR="007F2849" w:rsidRDefault="00FC6EC7" w:rsidP="00FC6EC7">
      <w:pPr>
        <w:pStyle w:val="ListParagraph"/>
        <w:numPr>
          <w:ilvl w:val="0"/>
          <w:numId w:val="29"/>
        </w:numPr>
      </w:pPr>
      <w:r>
        <w:t>Principles of Biology II Lab</w:t>
      </w:r>
    </w:p>
    <w:p w14:paraId="17763740" w14:textId="0615F7FC" w:rsidR="00FC6EC7" w:rsidRDefault="00FC6EC7" w:rsidP="00DF5803">
      <w:r>
        <w:t>Shark Research Captain | Coastal Marine Education and Research Academy | Summer 2025/2026</w:t>
      </w:r>
    </w:p>
    <w:p w14:paraId="51B86FF2" w14:textId="77777777" w:rsidR="009F4A2A" w:rsidRDefault="009F4A2A" w:rsidP="009F4A2A">
      <w:pPr>
        <w:pStyle w:val="ListParagraph"/>
        <w:numPr>
          <w:ilvl w:val="0"/>
          <w:numId w:val="29"/>
        </w:numPr>
      </w:pPr>
      <w:r>
        <w:t xml:space="preserve">Captain vessels capturing and performing research on elasmobranchs </w:t>
      </w:r>
    </w:p>
    <w:p w14:paraId="2BAB7FE4" w14:textId="77777777" w:rsidR="009F4A2A" w:rsidRDefault="009F4A2A" w:rsidP="009F4A2A">
      <w:pPr>
        <w:pStyle w:val="ListParagraph"/>
        <w:numPr>
          <w:ilvl w:val="0"/>
          <w:numId w:val="29"/>
        </w:numPr>
      </w:pPr>
      <w:r>
        <w:t xml:space="preserve">Oversee and train marine biologists and interns on research procedures and elasmobranch information </w:t>
      </w:r>
    </w:p>
    <w:p w14:paraId="6D5613A9" w14:textId="77777777" w:rsidR="009F4A2A" w:rsidRDefault="009F4A2A" w:rsidP="009F4A2A">
      <w:pPr>
        <w:pStyle w:val="ListParagraph"/>
        <w:numPr>
          <w:ilvl w:val="0"/>
          <w:numId w:val="29"/>
        </w:numPr>
      </w:pPr>
      <w:r>
        <w:t>Teach students about local sharks and rays, including but not limited to identification, lifestyle, reproduction, diet, species interactions</w:t>
      </w:r>
    </w:p>
    <w:p w14:paraId="1A3D1F53" w14:textId="77777777" w:rsidR="009F4A2A" w:rsidRDefault="009F4A2A" w:rsidP="009F4A2A">
      <w:pPr>
        <w:pStyle w:val="ListParagraph"/>
        <w:numPr>
          <w:ilvl w:val="0"/>
          <w:numId w:val="29"/>
        </w:numPr>
      </w:pPr>
      <w:r>
        <w:t xml:space="preserve">Teach students how to properly tag, measure, collect samples, and safely handle and release wild elasmobranchs </w:t>
      </w:r>
    </w:p>
    <w:p w14:paraId="35E78068" w14:textId="77777777" w:rsidR="009F4A2A" w:rsidRDefault="009F4A2A" w:rsidP="009F4A2A">
      <w:pPr>
        <w:pStyle w:val="ListParagraph"/>
        <w:numPr>
          <w:ilvl w:val="0"/>
          <w:numId w:val="29"/>
        </w:numPr>
      </w:pPr>
      <w:r>
        <w:t>Head marine biologist on vessel</w:t>
      </w:r>
    </w:p>
    <w:p w14:paraId="5201E5B6" w14:textId="35FA829F" w:rsidR="009F4A2A" w:rsidRDefault="009F4A2A" w:rsidP="009F4A2A">
      <w:pPr>
        <w:pStyle w:val="ListParagraph"/>
        <w:numPr>
          <w:ilvl w:val="0"/>
          <w:numId w:val="29"/>
        </w:numPr>
      </w:pPr>
      <w:r>
        <w:t>Responsible for safety of all passengers and fish + wildlife</w:t>
      </w:r>
    </w:p>
    <w:p w14:paraId="40F789BE" w14:textId="1564955A" w:rsidR="00FC6EC7" w:rsidRDefault="00FC6EC7" w:rsidP="00DF5803">
      <w:r>
        <w:t>Marine Biologist | Coastal Marine Education and Research Academy | Summer 2024 – 2026</w:t>
      </w:r>
    </w:p>
    <w:p w14:paraId="6C67A89F" w14:textId="6EEDC12B" w:rsidR="009F4A2A" w:rsidRDefault="005A5C64" w:rsidP="009F4A2A">
      <w:pPr>
        <w:pStyle w:val="ListParagraph"/>
        <w:numPr>
          <w:ilvl w:val="0"/>
          <w:numId w:val="29"/>
        </w:numPr>
      </w:pPr>
      <w:r>
        <w:t>First mate onboard research vessel</w:t>
      </w:r>
    </w:p>
    <w:p w14:paraId="70660644" w14:textId="4046642A" w:rsidR="005A5C64" w:rsidRDefault="005A5C64" w:rsidP="009F4A2A">
      <w:pPr>
        <w:pStyle w:val="ListParagraph"/>
        <w:numPr>
          <w:ilvl w:val="0"/>
          <w:numId w:val="29"/>
        </w:numPr>
      </w:pPr>
      <w:r>
        <w:t xml:space="preserve">Primary handler </w:t>
      </w:r>
      <w:r w:rsidR="00911FCA">
        <w:t>of animals</w:t>
      </w:r>
    </w:p>
    <w:p w14:paraId="417549FF" w14:textId="77777777" w:rsidR="00254D20" w:rsidRDefault="00254D20" w:rsidP="00254D20">
      <w:pPr>
        <w:pStyle w:val="ListParagraph"/>
        <w:numPr>
          <w:ilvl w:val="0"/>
          <w:numId w:val="29"/>
        </w:numPr>
      </w:pPr>
      <w:r>
        <w:t>Teach students about local sharks and rays, including but not limited to identification, lifestyle, reproduction, diet, species interactions</w:t>
      </w:r>
    </w:p>
    <w:p w14:paraId="67D02BAC" w14:textId="198A01E4" w:rsidR="007A1016" w:rsidRDefault="00254D20" w:rsidP="007A1016">
      <w:pPr>
        <w:pStyle w:val="ListParagraph"/>
        <w:numPr>
          <w:ilvl w:val="0"/>
          <w:numId w:val="29"/>
        </w:numPr>
      </w:pPr>
      <w:r>
        <w:t xml:space="preserve">Teach students how to properly tag, measure, collect samples, and safely handle and release wild elasmobranchs </w:t>
      </w:r>
    </w:p>
    <w:p w14:paraId="12E6F1AC" w14:textId="633CEFFF" w:rsidR="00FC6EC7" w:rsidRDefault="00FC6EC7" w:rsidP="00DF5803">
      <w:r>
        <w:t>Intern | Coastal Marine Education and Research Academy | Summer 2023</w:t>
      </w:r>
    </w:p>
    <w:p w14:paraId="6119BDBF" w14:textId="02CB6609" w:rsidR="009F4A2A" w:rsidRDefault="003664A0" w:rsidP="009F4A2A">
      <w:pPr>
        <w:pStyle w:val="ListParagraph"/>
        <w:numPr>
          <w:ilvl w:val="0"/>
          <w:numId w:val="29"/>
        </w:numPr>
      </w:pPr>
      <w:r>
        <w:t xml:space="preserve">Assist marine biologist and captain </w:t>
      </w:r>
    </w:p>
    <w:p w14:paraId="3B5464CE" w14:textId="77777777" w:rsidR="00F003B7" w:rsidRDefault="00F003B7" w:rsidP="00F003B7">
      <w:pPr>
        <w:pStyle w:val="ListParagraph"/>
        <w:numPr>
          <w:ilvl w:val="0"/>
          <w:numId w:val="29"/>
        </w:numPr>
      </w:pPr>
      <w:r>
        <w:lastRenderedPageBreak/>
        <w:t>Teach students about local sharks and rays, including but not limited to identification, lifestyle, reproduction, diet, species interactions</w:t>
      </w:r>
    </w:p>
    <w:p w14:paraId="643EB8E9" w14:textId="5DC6EE23" w:rsidR="00E4254C" w:rsidRDefault="00F003B7" w:rsidP="00F003B7">
      <w:pPr>
        <w:pStyle w:val="ListParagraph"/>
        <w:numPr>
          <w:ilvl w:val="0"/>
          <w:numId w:val="29"/>
        </w:numPr>
      </w:pPr>
      <w:r>
        <w:t xml:space="preserve">Teach students how to properly tag, measure, collect samples, and safely handle and release wild elasmobranchs </w:t>
      </w:r>
    </w:p>
    <w:p w14:paraId="25B2F52F" w14:textId="67C4DDC4" w:rsidR="007F2849" w:rsidRPr="00B53E46" w:rsidRDefault="007F2849" w:rsidP="00DF5803">
      <w:r>
        <w:tab/>
      </w:r>
      <w:r>
        <w:tab/>
      </w:r>
    </w:p>
    <w:sectPr w:rsidR="007F2849" w:rsidRPr="00B53E46" w:rsidSect="00716774">
      <w:footerReference w:type="default" r:id="rId11"/>
      <w:type w:val="continuous"/>
      <w:pgSz w:w="12240" w:h="15840"/>
      <w:pgMar w:top="1008" w:right="1152" w:bottom="864" w:left="1152" w:header="288" w:footer="14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7E36" w14:textId="77777777" w:rsidR="00CF13F1" w:rsidRDefault="00CF13F1">
      <w:pPr>
        <w:spacing w:after="0"/>
      </w:pPr>
      <w:r>
        <w:separator/>
      </w:r>
    </w:p>
  </w:endnote>
  <w:endnote w:type="continuationSeparator" w:id="0">
    <w:p w14:paraId="73C4B92F" w14:textId="77777777" w:rsidR="00CF13F1" w:rsidRDefault="00CF13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Gothic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C9BA" w14:textId="77777777" w:rsidR="006270A9" w:rsidRDefault="009D593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16216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18A7F" w14:textId="77777777" w:rsidR="00CF13F1" w:rsidRDefault="00CF13F1">
      <w:pPr>
        <w:spacing w:after="0"/>
      </w:pPr>
      <w:r>
        <w:separator/>
      </w:r>
    </w:p>
  </w:footnote>
  <w:footnote w:type="continuationSeparator" w:id="0">
    <w:p w14:paraId="4459DEEB" w14:textId="77777777" w:rsidR="00CF13F1" w:rsidRDefault="00CF13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88AEEE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B17219A"/>
    <w:multiLevelType w:val="hybridMultilevel"/>
    <w:tmpl w:val="5532CC16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8C69D2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5" w15:restartNumberingAfterBreak="0">
    <w:nsid w:val="243E10B6"/>
    <w:multiLevelType w:val="hybridMultilevel"/>
    <w:tmpl w:val="788892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366B4"/>
    <w:multiLevelType w:val="hybridMultilevel"/>
    <w:tmpl w:val="AB845C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57341A4"/>
    <w:multiLevelType w:val="hybridMultilevel"/>
    <w:tmpl w:val="C99CF60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3F80F92"/>
    <w:multiLevelType w:val="hybridMultilevel"/>
    <w:tmpl w:val="190AE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6A34F7"/>
    <w:multiLevelType w:val="hybridMultilevel"/>
    <w:tmpl w:val="53EAB1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7577329"/>
    <w:multiLevelType w:val="hybridMultilevel"/>
    <w:tmpl w:val="05F83954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6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7" w15:restartNumberingAfterBreak="0">
    <w:nsid w:val="714B08F4"/>
    <w:multiLevelType w:val="hybridMultilevel"/>
    <w:tmpl w:val="7312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AEB60EA"/>
    <w:multiLevelType w:val="hybridMultilevel"/>
    <w:tmpl w:val="6D0493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13390499">
    <w:abstractNumId w:val="9"/>
  </w:num>
  <w:num w:numId="2" w16cid:durableId="812210101">
    <w:abstractNumId w:val="9"/>
    <w:lvlOverride w:ilvl="0">
      <w:startOverride w:val="1"/>
    </w:lvlOverride>
  </w:num>
  <w:num w:numId="3" w16cid:durableId="1805735900">
    <w:abstractNumId w:val="9"/>
    <w:lvlOverride w:ilvl="0">
      <w:startOverride w:val="1"/>
    </w:lvlOverride>
  </w:num>
  <w:num w:numId="4" w16cid:durableId="105392052">
    <w:abstractNumId w:val="9"/>
    <w:lvlOverride w:ilvl="0">
      <w:startOverride w:val="1"/>
    </w:lvlOverride>
  </w:num>
  <w:num w:numId="5" w16cid:durableId="216549161">
    <w:abstractNumId w:val="8"/>
  </w:num>
  <w:num w:numId="6" w16cid:durableId="1386099266">
    <w:abstractNumId w:val="7"/>
  </w:num>
  <w:num w:numId="7" w16cid:durableId="1078291303">
    <w:abstractNumId w:val="6"/>
  </w:num>
  <w:num w:numId="8" w16cid:durableId="65494002">
    <w:abstractNumId w:val="5"/>
  </w:num>
  <w:num w:numId="9" w16cid:durableId="1703894474">
    <w:abstractNumId w:val="4"/>
  </w:num>
  <w:num w:numId="10" w16cid:durableId="1278416062">
    <w:abstractNumId w:val="3"/>
  </w:num>
  <w:num w:numId="11" w16cid:durableId="2020959132">
    <w:abstractNumId w:val="2"/>
  </w:num>
  <w:num w:numId="12" w16cid:durableId="1170828592">
    <w:abstractNumId w:val="1"/>
  </w:num>
  <w:num w:numId="13" w16cid:durableId="1300185266">
    <w:abstractNumId w:val="0"/>
  </w:num>
  <w:num w:numId="14" w16cid:durableId="523715709">
    <w:abstractNumId w:val="16"/>
  </w:num>
  <w:num w:numId="15" w16cid:durableId="1323194480">
    <w:abstractNumId w:val="21"/>
  </w:num>
  <w:num w:numId="16" w16cid:durableId="1537156541">
    <w:abstractNumId w:val="13"/>
  </w:num>
  <w:num w:numId="17" w16cid:durableId="471366301">
    <w:abstractNumId w:val="20"/>
  </w:num>
  <w:num w:numId="18" w16cid:durableId="90509762">
    <w:abstractNumId w:val="10"/>
  </w:num>
  <w:num w:numId="19" w16cid:durableId="257639540">
    <w:abstractNumId w:val="28"/>
  </w:num>
  <w:num w:numId="20" w16cid:durableId="1499887979">
    <w:abstractNumId w:val="22"/>
  </w:num>
  <w:num w:numId="21" w16cid:durableId="238290248">
    <w:abstractNumId w:val="11"/>
  </w:num>
  <w:num w:numId="22" w16cid:durableId="1432437245">
    <w:abstractNumId w:val="17"/>
  </w:num>
  <w:num w:numId="23" w16cid:durableId="1062867802">
    <w:abstractNumId w:val="26"/>
  </w:num>
  <w:num w:numId="24" w16cid:durableId="263683987">
    <w:abstractNumId w:val="12"/>
  </w:num>
  <w:num w:numId="25" w16cid:durableId="507523982">
    <w:abstractNumId w:val="14"/>
  </w:num>
  <w:num w:numId="26" w16cid:durableId="580019779">
    <w:abstractNumId w:val="25"/>
  </w:num>
  <w:num w:numId="27" w16cid:durableId="642083452">
    <w:abstractNumId w:val="23"/>
  </w:num>
  <w:num w:numId="28" w16cid:durableId="698746068">
    <w:abstractNumId w:val="27"/>
  </w:num>
  <w:num w:numId="29" w16cid:durableId="206453535">
    <w:abstractNumId w:val="24"/>
  </w:num>
  <w:num w:numId="30" w16cid:durableId="225923038">
    <w:abstractNumId w:val="18"/>
  </w:num>
  <w:num w:numId="31" w16cid:durableId="1957635327">
    <w:abstractNumId w:val="29"/>
  </w:num>
  <w:num w:numId="32" w16cid:durableId="1740858142">
    <w:abstractNumId w:val="19"/>
  </w:num>
  <w:num w:numId="33" w16cid:durableId="11841274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49"/>
    <w:rsid w:val="0001582B"/>
    <w:rsid w:val="00064703"/>
    <w:rsid w:val="0007149E"/>
    <w:rsid w:val="00082E6D"/>
    <w:rsid w:val="000925EB"/>
    <w:rsid w:val="000A4F59"/>
    <w:rsid w:val="000B3CCE"/>
    <w:rsid w:val="000F6F53"/>
    <w:rsid w:val="00137193"/>
    <w:rsid w:val="00141A4C"/>
    <w:rsid w:val="001755AB"/>
    <w:rsid w:val="001B29CF"/>
    <w:rsid w:val="001C16EB"/>
    <w:rsid w:val="001C17AE"/>
    <w:rsid w:val="001D63FC"/>
    <w:rsid w:val="00232312"/>
    <w:rsid w:val="00252883"/>
    <w:rsid w:val="00254D20"/>
    <w:rsid w:val="002764F4"/>
    <w:rsid w:val="0028220F"/>
    <w:rsid w:val="0029269F"/>
    <w:rsid w:val="002D77E3"/>
    <w:rsid w:val="002E4EC7"/>
    <w:rsid w:val="00356C14"/>
    <w:rsid w:val="00360C19"/>
    <w:rsid w:val="003664A0"/>
    <w:rsid w:val="003953F1"/>
    <w:rsid w:val="003B7FA6"/>
    <w:rsid w:val="003D1BF3"/>
    <w:rsid w:val="004154CC"/>
    <w:rsid w:val="00445342"/>
    <w:rsid w:val="00460E93"/>
    <w:rsid w:val="004E1AEF"/>
    <w:rsid w:val="00544927"/>
    <w:rsid w:val="00545B7A"/>
    <w:rsid w:val="00557E35"/>
    <w:rsid w:val="00571700"/>
    <w:rsid w:val="00584EB7"/>
    <w:rsid w:val="00585484"/>
    <w:rsid w:val="005A5C64"/>
    <w:rsid w:val="005C4F47"/>
    <w:rsid w:val="005E5691"/>
    <w:rsid w:val="00617B26"/>
    <w:rsid w:val="00622413"/>
    <w:rsid w:val="006270A9"/>
    <w:rsid w:val="0066464D"/>
    <w:rsid w:val="00675956"/>
    <w:rsid w:val="00676587"/>
    <w:rsid w:val="006805B2"/>
    <w:rsid w:val="00681034"/>
    <w:rsid w:val="006A3364"/>
    <w:rsid w:val="006F7A9E"/>
    <w:rsid w:val="00705944"/>
    <w:rsid w:val="00706247"/>
    <w:rsid w:val="00716774"/>
    <w:rsid w:val="00741202"/>
    <w:rsid w:val="0075155B"/>
    <w:rsid w:val="00767EA9"/>
    <w:rsid w:val="00787CAF"/>
    <w:rsid w:val="007A1016"/>
    <w:rsid w:val="007A637B"/>
    <w:rsid w:val="007F0B08"/>
    <w:rsid w:val="007F2849"/>
    <w:rsid w:val="00810FA3"/>
    <w:rsid w:val="00816216"/>
    <w:rsid w:val="00834D92"/>
    <w:rsid w:val="008744B7"/>
    <w:rsid w:val="00875F10"/>
    <w:rsid w:val="0087734B"/>
    <w:rsid w:val="008B7C29"/>
    <w:rsid w:val="0090295C"/>
    <w:rsid w:val="00911FCA"/>
    <w:rsid w:val="00952354"/>
    <w:rsid w:val="00985DCF"/>
    <w:rsid w:val="00986BE3"/>
    <w:rsid w:val="00986CA0"/>
    <w:rsid w:val="009B7B39"/>
    <w:rsid w:val="009C4DED"/>
    <w:rsid w:val="009D5933"/>
    <w:rsid w:val="009F2555"/>
    <w:rsid w:val="009F4A2A"/>
    <w:rsid w:val="00A35217"/>
    <w:rsid w:val="00A428CA"/>
    <w:rsid w:val="00A931C4"/>
    <w:rsid w:val="00AC3453"/>
    <w:rsid w:val="00AD06DC"/>
    <w:rsid w:val="00B12051"/>
    <w:rsid w:val="00B46905"/>
    <w:rsid w:val="00B53E46"/>
    <w:rsid w:val="00B773D9"/>
    <w:rsid w:val="00B9624E"/>
    <w:rsid w:val="00BD0932"/>
    <w:rsid w:val="00BD647D"/>
    <w:rsid w:val="00BD768D"/>
    <w:rsid w:val="00BE7571"/>
    <w:rsid w:val="00C100B2"/>
    <w:rsid w:val="00C61F8E"/>
    <w:rsid w:val="00CD3DC1"/>
    <w:rsid w:val="00CF13F1"/>
    <w:rsid w:val="00D463BB"/>
    <w:rsid w:val="00D639BD"/>
    <w:rsid w:val="00D66BAB"/>
    <w:rsid w:val="00D7548E"/>
    <w:rsid w:val="00D754F5"/>
    <w:rsid w:val="00DA614C"/>
    <w:rsid w:val="00DC36F0"/>
    <w:rsid w:val="00DF5803"/>
    <w:rsid w:val="00E02DB9"/>
    <w:rsid w:val="00E161AB"/>
    <w:rsid w:val="00E255D4"/>
    <w:rsid w:val="00E27DFA"/>
    <w:rsid w:val="00E35D29"/>
    <w:rsid w:val="00E4254C"/>
    <w:rsid w:val="00E63BB6"/>
    <w:rsid w:val="00E83E4B"/>
    <w:rsid w:val="00E87944"/>
    <w:rsid w:val="00EC3D9F"/>
    <w:rsid w:val="00ED2268"/>
    <w:rsid w:val="00EE42A8"/>
    <w:rsid w:val="00F003B7"/>
    <w:rsid w:val="00F31B40"/>
    <w:rsid w:val="00F52D1C"/>
    <w:rsid w:val="00F86AA5"/>
    <w:rsid w:val="00FB3617"/>
    <w:rsid w:val="00FC6A47"/>
    <w:rsid w:val="00FC6CDF"/>
    <w:rsid w:val="00FC6EC7"/>
    <w:rsid w:val="00FF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04351"/>
  <w15:chartTrackingRefBased/>
  <w15:docId w15:val="{16A9E142-98E5-41EA-977E-DD8B0D87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413"/>
  </w:style>
  <w:style w:type="paragraph" w:styleId="Heading1">
    <w:name w:val="heading 1"/>
    <w:basedOn w:val="Normal"/>
    <w:next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45B7A"/>
    <w:pP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545B7A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6CA0"/>
  </w:style>
  <w:style w:type="paragraph" w:styleId="Footer">
    <w:name w:val="footer"/>
    <w:basedOn w:val="Normal"/>
    <w:link w:val="FooterChar"/>
    <w:uiPriority w:val="99"/>
    <w:semiHidden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86CA0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semiHidden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C4F47"/>
    <w:rPr>
      <w:color w:val="605E5C"/>
      <w:shd w:val="clear" w:color="auto" w:fill="E1DFDD"/>
    </w:rPr>
  </w:style>
  <w:style w:type="paragraph" w:customStyle="1" w:styleId="Contact">
    <w:name w:val="Contact"/>
    <w:basedOn w:val="Normal"/>
    <w:link w:val="ContactChar"/>
    <w:uiPriority w:val="99"/>
    <w:qFormat/>
    <w:rsid w:val="00545B7A"/>
    <w:pPr>
      <w:spacing w:before="120"/>
    </w:pPr>
    <w:rPr>
      <w:sz w:val="20"/>
    </w:rPr>
  </w:style>
  <w:style w:type="table" w:styleId="TableGrid">
    <w:name w:val="Table Grid"/>
    <w:basedOn w:val="TableNormal"/>
    <w:uiPriority w:val="39"/>
    <w:rsid w:val="00545B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actChar">
    <w:name w:val="Contact Char"/>
    <w:basedOn w:val="DefaultParagraphFont"/>
    <w:link w:val="Contact"/>
    <w:uiPriority w:val="99"/>
    <w:rsid w:val="00986CA0"/>
    <w:rPr>
      <w:sz w:val="20"/>
    </w:rPr>
  </w:style>
  <w:style w:type="paragraph" w:customStyle="1" w:styleId="RecipientAddress">
    <w:name w:val="Recipient Address"/>
    <w:basedOn w:val="Normal"/>
    <w:qFormat/>
    <w:rsid w:val="00B53E46"/>
    <w:pPr>
      <w:contextualSpacing/>
    </w:pPr>
  </w:style>
  <w:style w:type="paragraph" w:styleId="ListParagraph">
    <w:name w:val="List Paragraph"/>
    <w:basedOn w:val="Normal"/>
    <w:uiPriority w:val="34"/>
    <w:unhideWhenUsed/>
    <w:qFormat/>
    <w:rsid w:val="00FC6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wanner\AppData\Roaming\Microsoft\Templates\Restaurant%20manager%20letter%20of%20interest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  <Background xmlns="71af3243-3dd4-4a8d-8c0d-dd76da1f02a5">false</Backgroun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5E479-05D5-40ED-A6EA-07BC2C3A6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343B0-2E37-4E4D-9C2F-1BB515B81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86A1A-83A9-49D0-AE61-B506130901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829E4964-E492-4D5C-A41E-6548D1BBBC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e19331-cc30-459f-8443-6a4b68734b50}" enabled="0" method="" siteId="{8de19331-cc30-459f-8443-6a4b68734b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Restaurant manager letter of interest</Template>
  <TotalTime>34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R. Swanner</dc:creator>
  <cp:keywords/>
  <cp:lastModifiedBy>Christian R. Swanner</cp:lastModifiedBy>
  <cp:revision>13</cp:revision>
  <dcterms:created xsi:type="dcterms:W3CDTF">2026-08-11T13:54:00Z</dcterms:created>
  <dcterms:modified xsi:type="dcterms:W3CDTF">2026-08-11T14:28:00Z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